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9C3" w:rsidRDefault="009259C3">
      <w:pPr>
        <w:spacing w:line="70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</w:p>
    <w:p w:rsidR="009259C3" w:rsidRDefault="009259C3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长春大学旅游学院拟推荐</w:t>
      </w:r>
      <w: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  <w:t>2018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年高等教育教学成果奖名单</w:t>
      </w:r>
    </w:p>
    <w:p w:rsidR="009259C3" w:rsidRDefault="009259C3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tbl>
      <w:tblPr>
        <w:tblW w:w="14551" w:type="dxa"/>
        <w:jc w:val="center"/>
        <w:tblInd w:w="-4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37"/>
        <w:gridCol w:w="6382"/>
        <w:gridCol w:w="2220"/>
        <w:gridCol w:w="4912"/>
      </w:tblGrid>
      <w:tr w:rsidR="009259C3" w:rsidRPr="00AE096B" w:rsidTr="00AE096B">
        <w:trPr>
          <w:jc w:val="center"/>
        </w:trPr>
        <w:tc>
          <w:tcPr>
            <w:tcW w:w="1037" w:type="dxa"/>
            <w:vAlign w:val="center"/>
          </w:tcPr>
          <w:p w:rsidR="009259C3" w:rsidRPr="00AE096B" w:rsidRDefault="009259C3" w:rsidP="00AE096B">
            <w:pPr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 w:rsidRPr="00AE096B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6382" w:type="dxa"/>
            <w:vAlign w:val="center"/>
          </w:tcPr>
          <w:p w:rsidR="009259C3" w:rsidRPr="00AE096B" w:rsidRDefault="009259C3" w:rsidP="00AE096B">
            <w:pPr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 w:rsidRPr="00AE096B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成果名称</w:t>
            </w:r>
          </w:p>
        </w:tc>
        <w:tc>
          <w:tcPr>
            <w:tcW w:w="2220" w:type="dxa"/>
            <w:vAlign w:val="center"/>
          </w:tcPr>
          <w:p w:rsidR="009259C3" w:rsidRPr="00AE096B" w:rsidRDefault="009259C3" w:rsidP="00AE096B">
            <w:pPr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 w:rsidRPr="00AE096B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完成单位</w:t>
            </w:r>
          </w:p>
        </w:tc>
        <w:tc>
          <w:tcPr>
            <w:tcW w:w="4912" w:type="dxa"/>
            <w:vAlign w:val="center"/>
          </w:tcPr>
          <w:p w:rsidR="009259C3" w:rsidRPr="00AE096B" w:rsidRDefault="009259C3" w:rsidP="00AE096B">
            <w:pPr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 w:rsidRPr="00AE096B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完成人</w:t>
            </w:r>
          </w:p>
        </w:tc>
      </w:tr>
      <w:tr w:rsidR="009259C3" w:rsidRPr="00AE096B" w:rsidTr="00AE096B">
        <w:trPr>
          <w:jc w:val="center"/>
        </w:trPr>
        <w:tc>
          <w:tcPr>
            <w:tcW w:w="1037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638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搭建集团化办学平台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创新本科转型人才培养模式</w:t>
            </w:r>
          </w:p>
        </w:tc>
        <w:tc>
          <w:tcPr>
            <w:tcW w:w="2220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491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赵莹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刘耀辉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李国茹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冷震洲</w:t>
            </w:r>
          </w:p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满歆琦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张兴东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王健</w:t>
            </w:r>
          </w:p>
        </w:tc>
      </w:tr>
      <w:tr w:rsidR="009259C3" w:rsidRPr="00AE096B" w:rsidTr="00AE096B">
        <w:trPr>
          <w:jc w:val="center"/>
        </w:trPr>
        <w:tc>
          <w:tcPr>
            <w:tcW w:w="1037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638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吉林省高校会展人才培养模式研究与实践</w:t>
            </w:r>
          </w:p>
        </w:tc>
        <w:tc>
          <w:tcPr>
            <w:tcW w:w="2220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旅游管理学院</w:t>
            </w:r>
          </w:p>
        </w:tc>
        <w:tc>
          <w:tcPr>
            <w:tcW w:w="491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麻松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李中闯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李国茹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</w:p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李丽新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杨絮飞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刘洋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</w:p>
        </w:tc>
      </w:tr>
      <w:tr w:rsidR="009259C3" w:rsidRPr="00AE096B" w:rsidTr="00AE096B">
        <w:trPr>
          <w:jc w:val="center"/>
        </w:trPr>
        <w:tc>
          <w:tcPr>
            <w:tcW w:w="1037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638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在独立学院计算机基础课程中培养学生数据处理能力方法的研究</w:t>
            </w:r>
          </w:p>
        </w:tc>
        <w:tc>
          <w:tcPr>
            <w:tcW w:w="2220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基础部</w:t>
            </w:r>
          </w:p>
        </w:tc>
        <w:tc>
          <w:tcPr>
            <w:tcW w:w="4912" w:type="dxa"/>
            <w:vAlign w:val="center"/>
          </w:tcPr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崔天明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唐永林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刘玮</w:t>
            </w:r>
            <w:r w:rsidRPr="00AE096B"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 xml:space="preserve"> </w:t>
            </w:r>
          </w:p>
          <w:p w:rsidR="009259C3" w:rsidRPr="00AE096B" w:rsidRDefault="009259C3" w:rsidP="00AE096B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AE096B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董迎红</w:t>
            </w:r>
          </w:p>
        </w:tc>
      </w:tr>
    </w:tbl>
    <w:p w:rsidR="009259C3" w:rsidRDefault="009259C3">
      <w:pPr>
        <w:spacing w:line="7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9259C3" w:rsidRDefault="009259C3">
      <w:pPr>
        <w:spacing w:line="7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9259C3" w:rsidSect="00DE44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5C64533"/>
    <w:rsid w:val="00056FB6"/>
    <w:rsid w:val="008701CB"/>
    <w:rsid w:val="009259C3"/>
    <w:rsid w:val="00AE096B"/>
    <w:rsid w:val="00DE446F"/>
    <w:rsid w:val="05A06821"/>
    <w:rsid w:val="12B65E35"/>
    <w:rsid w:val="17263626"/>
    <w:rsid w:val="3C7463C3"/>
    <w:rsid w:val="3D2C1090"/>
    <w:rsid w:val="45587B8B"/>
    <w:rsid w:val="45C64533"/>
    <w:rsid w:val="4CFA0106"/>
    <w:rsid w:val="4DBB25D1"/>
    <w:rsid w:val="508D0B82"/>
    <w:rsid w:val="59452A46"/>
    <w:rsid w:val="5E95719B"/>
    <w:rsid w:val="6450785A"/>
    <w:rsid w:val="64963D41"/>
    <w:rsid w:val="74590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46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E446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32</Words>
  <Characters>188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MC SYSTEM</cp:lastModifiedBy>
  <cp:revision>2</cp:revision>
  <cp:lastPrinted>2018-03-19T05:43:00Z</cp:lastPrinted>
  <dcterms:created xsi:type="dcterms:W3CDTF">2018-03-19T05:24:00Z</dcterms:created>
  <dcterms:modified xsi:type="dcterms:W3CDTF">2018-03-19T06:16:00Z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